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  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/>
        </w:rPr>
        <w:t xml:space="preserve">  Заведующему МБДОУ «Евлаштау</w:t>
      </w:r>
      <w:r w:rsidRPr="00BB40DD">
        <w:rPr>
          <w:rFonts w:ascii="Times New Roman" w:hAnsi="Times New Roman"/>
        </w:rPr>
        <w:t xml:space="preserve">ский </w:t>
      </w:r>
      <w:r>
        <w:rPr>
          <w:rFonts w:ascii="Times New Roman" w:hAnsi="Times New Roman"/>
        </w:rPr>
        <w:t xml:space="preserve">  детский 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                       сад «Ромашка»  Иванова И.И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                     </w:t>
      </w:r>
      <w:r w:rsidRPr="00BB40DD">
        <w:rPr>
          <w:rFonts w:ascii="Times New Roman" w:hAnsi="Times New Roman"/>
        </w:rPr>
        <w:t xml:space="preserve">   Сабинского муниципального района РТ                          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                     </w:t>
      </w:r>
      <w:r w:rsidRPr="00BB40DD">
        <w:rPr>
          <w:rFonts w:ascii="Times New Roman" w:hAnsi="Times New Roman"/>
        </w:rPr>
        <w:t xml:space="preserve">    От _____________________________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                                                                                   </w:t>
      </w:r>
      <w:r>
        <w:rPr>
          <w:rFonts w:ascii="Times New Roman" w:hAnsi="Times New Roman"/>
        </w:rPr>
        <w:t xml:space="preserve">        </w:t>
      </w:r>
      <w:r w:rsidRPr="00BB40DD">
        <w:rPr>
          <w:rFonts w:ascii="Times New Roman" w:hAnsi="Times New Roman"/>
        </w:rPr>
        <w:t xml:space="preserve">     Проживающего (ей)по адресу:_____</w:t>
      </w:r>
    </w:p>
    <w:p w:rsidR="009A41BA" w:rsidRPr="00BB40DD" w:rsidRDefault="009A41BA">
      <w:pPr>
        <w:rPr>
          <w:rFonts w:ascii="Times New Roman" w:hAnsi="Times New Roman"/>
        </w:rPr>
      </w:pPr>
    </w:p>
    <w:p w:rsidR="009A41BA" w:rsidRPr="00BB40DD" w:rsidRDefault="009A41BA">
      <w:pPr>
        <w:rPr>
          <w:rFonts w:ascii="Times New Roman" w:hAnsi="Times New Roman"/>
        </w:rPr>
      </w:pP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>Заявление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Прошу Вас предоставить льготу _____________ моему (наименование льготы) ребенку при 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>начислении оплаты (ФИО ребенка) за детский сад.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Список прилагаемых документов и копий: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 Для льготы «многодетная семья»:  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 xml:space="preserve">1..удостоверение многодетности - копия </w:t>
      </w:r>
    </w:p>
    <w:p w:rsidR="009A41BA" w:rsidRPr="00BB40DD" w:rsidRDefault="009A41BA">
      <w:pPr>
        <w:rPr>
          <w:rFonts w:ascii="Times New Roman" w:hAnsi="Times New Roman"/>
        </w:rPr>
      </w:pPr>
      <w:r w:rsidRPr="00BB40DD">
        <w:rPr>
          <w:rFonts w:ascii="Times New Roman" w:hAnsi="Times New Roman"/>
        </w:rPr>
        <w:t>Подпись ___________ Дата ____________</w:t>
      </w:r>
    </w:p>
    <w:sectPr w:rsidR="009A41BA" w:rsidRPr="00BB40DD" w:rsidSect="000C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754D3"/>
    <w:multiLevelType w:val="hybridMultilevel"/>
    <w:tmpl w:val="D6ECC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45F"/>
    <w:rsid w:val="000C6E76"/>
    <w:rsid w:val="003B145F"/>
    <w:rsid w:val="0041409B"/>
    <w:rsid w:val="006E0AD9"/>
    <w:rsid w:val="009A41BA"/>
    <w:rsid w:val="00BB40DD"/>
    <w:rsid w:val="00EE0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E7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B40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144</Words>
  <Characters>825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Заведующему МБДОУ «Евлаштауский   детский </dc:title>
  <dc:subject/>
  <dc:creator>User</dc:creator>
  <cp:keywords/>
  <dc:description/>
  <cp:lastModifiedBy>Админ</cp:lastModifiedBy>
  <cp:revision>2</cp:revision>
  <dcterms:created xsi:type="dcterms:W3CDTF">2020-06-29T17:18:00Z</dcterms:created>
  <dcterms:modified xsi:type="dcterms:W3CDTF">2020-06-29T17:18:00Z</dcterms:modified>
</cp:coreProperties>
</file>